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0DF2" w14:textId="77777777" w:rsidR="00DE24BC" w:rsidRDefault="00DE24BC" w:rsidP="007C3066">
      <w:pPr>
        <w:ind w:left="1136" w:right="-1440"/>
        <w:outlineLvl w:val="0"/>
        <w:rPr>
          <w:rFonts w:ascii="Arial" w:hAnsi="Arial" w:cs="Arial"/>
          <w:color w:val="003F52"/>
          <w:sz w:val="22"/>
          <w:szCs w:val="22"/>
          <w:lang w:val="en-GB"/>
        </w:rPr>
      </w:pPr>
    </w:p>
    <w:p w14:paraId="0B3CECD0" w14:textId="77777777" w:rsidR="0023304E" w:rsidRDefault="0023304E" w:rsidP="0023304E">
      <w:pPr>
        <w:ind w:left="2880" w:firstLine="720"/>
        <w:rPr>
          <w:b/>
          <w:lang w:val="en-GB"/>
        </w:rPr>
      </w:pPr>
    </w:p>
    <w:p w14:paraId="5C74B3F6" w14:textId="77777777" w:rsidR="0023304E" w:rsidRDefault="0023304E" w:rsidP="0023304E">
      <w:pPr>
        <w:ind w:left="2880" w:firstLine="720"/>
        <w:rPr>
          <w:b/>
          <w:lang w:val="en-GB"/>
        </w:rPr>
      </w:pPr>
    </w:p>
    <w:p w14:paraId="7AF544B5" w14:textId="2253FCB8" w:rsidR="00C819C2" w:rsidRDefault="00B20E89" w:rsidP="00B20E89">
      <w:pPr>
        <w:rPr>
          <w:b/>
          <w:lang w:val="en-GB"/>
        </w:rPr>
      </w:pPr>
      <w:r>
        <w:rPr>
          <w:b/>
          <w:lang w:val="en-GB"/>
        </w:rPr>
        <w:t xml:space="preserve">                                      </w:t>
      </w:r>
      <w:r w:rsidR="00C819C2">
        <w:rPr>
          <w:b/>
          <w:lang w:val="en-GB"/>
        </w:rPr>
        <w:t>PRICE LIST FROM 1</w:t>
      </w:r>
      <w:r w:rsidR="00C819C2" w:rsidRPr="008D6B7D">
        <w:rPr>
          <w:b/>
          <w:vertAlign w:val="superscript"/>
          <w:lang w:val="en-GB"/>
        </w:rPr>
        <w:t>ST</w:t>
      </w:r>
      <w:r w:rsidR="00C819C2">
        <w:rPr>
          <w:b/>
          <w:lang w:val="en-GB"/>
        </w:rPr>
        <w:t xml:space="preserve"> </w:t>
      </w:r>
      <w:r>
        <w:rPr>
          <w:b/>
          <w:lang w:val="en-GB"/>
        </w:rPr>
        <w:t>SEPTEMBER 2019</w:t>
      </w:r>
    </w:p>
    <w:p w14:paraId="2E59C340" w14:textId="77777777" w:rsidR="00C819C2" w:rsidRDefault="00C819C2" w:rsidP="0023304E">
      <w:pPr>
        <w:rPr>
          <w:b/>
          <w:lang w:val="en-GB"/>
        </w:rPr>
      </w:pPr>
    </w:p>
    <w:p w14:paraId="44A43A74" w14:textId="3734C87C" w:rsidR="00C819C2" w:rsidRDefault="00C819C2" w:rsidP="0023304E">
      <w:pPr>
        <w:rPr>
          <w:lang w:val="en-GB"/>
        </w:rPr>
      </w:pPr>
      <w:r>
        <w:rPr>
          <w:lang w:val="en-GB"/>
        </w:rPr>
        <w:t>All livery packages include free use of ménage around lessons</w:t>
      </w:r>
      <w:r w:rsidR="00916D5C">
        <w:rPr>
          <w:lang w:val="en-GB"/>
        </w:rPr>
        <w:t xml:space="preserve">, show jumps, </w:t>
      </w:r>
      <w:proofErr w:type="spellStart"/>
      <w:r w:rsidR="00916D5C">
        <w:rPr>
          <w:lang w:val="en-GB"/>
        </w:rPr>
        <w:t>horsewalker</w:t>
      </w:r>
      <w:proofErr w:type="spellEnd"/>
      <w:r>
        <w:rPr>
          <w:lang w:val="en-GB"/>
        </w:rPr>
        <w:t xml:space="preserve"> and tracks around</w:t>
      </w:r>
      <w:r w:rsidR="001B46E0">
        <w:rPr>
          <w:lang w:val="en-GB"/>
        </w:rPr>
        <w:t xml:space="preserve"> the</w:t>
      </w:r>
      <w:r>
        <w:rPr>
          <w:lang w:val="en-GB"/>
        </w:rPr>
        <w:t xml:space="preserve"> farm.</w:t>
      </w:r>
    </w:p>
    <w:p w14:paraId="6B634390" w14:textId="77777777" w:rsidR="00C819C2" w:rsidRPr="004F68A5" w:rsidRDefault="00C819C2" w:rsidP="0023304E">
      <w:pPr>
        <w:rPr>
          <w:lang w:val="en-GB"/>
        </w:rPr>
      </w:pPr>
    </w:p>
    <w:p w14:paraId="5A23D9D5" w14:textId="11A3C77C" w:rsidR="00C819C2" w:rsidRDefault="00C819C2" w:rsidP="0023304E">
      <w:pPr>
        <w:rPr>
          <w:b/>
          <w:lang w:val="en-GB"/>
        </w:rPr>
      </w:pPr>
      <w:r>
        <w:rPr>
          <w:b/>
          <w:lang w:val="en-GB"/>
        </w:rPr>
        <w:t xml:space="preserve">5 DAY PART LIVERY </w:t>
      </w:r>
      <w:r>
        <w:rPr>
          <w:b/>
          <w:lang w:val="en-GB"/>
        </w:rPr>
        <w:tab/>
      </w:r>
      <w:r w:rsidR="00916D5C">
        <w:rPr>
          <w:b/>
          <w:lang w:val="en-GB"/>
        </w:rPr>
        <w:t xml:space="preserve">£100per </w:t>
      </w:r>
      <w:proofErr w:type="gramStart"/>
      <w:r w:rsidR="00916D5C">
        <w:rPr>
          <w:b/>
          <w:lang w:val="en-GB"/>
        </w:rPr>
        <w:t>week</w:t>
      </w:r>
      <w:r>
        <w:rPr>
          <w:b/>
          <w:lang w:val="en-GB"/>
        </w:rPr>
        <w:t xml:space="preserve">  £</w:t>
      </w:r>
      <w:proofErr w:type="gramEnd"/>
      <w:r>
        <w:rPr>
          <w:b/>
          <w:lang w:val="en-GB"/>
        </w:rPr>
        <w:t>1</w:t>
      </w:r>
      <w:r w:rsidR="00F2486C">
        <w:rPr>
          <w:b/>
          <w:lang w:val="en-GB"/>
        </w:rPr>
        <w:t>4.28</w:t>
      </w:r>
      <w:r>
        <w:rPr>
          <w:b/>
          <w:lang w:val="en-GB"/>
        </w:rPr>
        <w:t xml:space="preserve">  per day</w:t>
      </w:r>
      <w:r w:rsidR="00F2486C">
        <w:rPr>
          <w:b/>
          <w:lang w:val="en-GB"/>
        </w:rPr>
        <w:tab/>
        <w:t>£434 per month</w:t>
      </w:r>
    </w:p>
    <w:p w14:paraId="2C689739" w14:textId="77777777" w:rsidR="00C819C2" w:rsidRDefault="00C819C2" w:rsidP="0023304E">
      <w:pPr>
        <w:rPr>
          <w:b/>
          <w:lang w:val="en-GB"/>
        </w:rPr>
      </w:pPr>
    </w:p>
    <w:p w14:paraId="437E2D30" w14:textId="64564F71" w:rsidR="00C819C2" w:rsidRDefault="00C819C2" w:rsidP="0023304E">
      <w:pPr>
        <w:rPr>
          <w:lang w:val="en-GB"/>
        </w:rPr>
      </w:pPr>
      <w:r>
        <w:rPr>
          <w:b/>
          <w:lang w:val="en-GB"/>
        </w:rPr>
        <w:t>T</w:t>
      </w:r>
      <w:r>
        <w:rPr>
          <w:lang w:val="en-GB"/>
        </w:rPr>
        <w:t xml:space="preserve">o include 5 </w:t>
      </w:r>
      <w:proofErr w:type="gramStart"/>
      <w:r>
        <w:rPr>
          <w:lang w:val="en-GB"/>
        </w:rPr>
        <w:t>day</w:t>
      </w:r>
      <w:proofErr w:type="gramEnd"/>
      <w:r>
        <w:rPr>
          <w:lang w:val="en-GB"/>
        </w:rPr>
        <w:t xml:space="preserve"> muck out, turn out, bring in, change           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rugs and pick out feet. All hay, feed and 1 bale of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shavings per week. Any extra feeding supplements to</w:t>
      </w:r>
    </w:p>
    <w:p w14:paraId="5A986F37" w14:textId="3AA4303E" w:rsidR="00C819C2" w:rsidRDefault="00C819C2" w:rsidP="0023304E">
      <w:pPr>
        <w:rPr>
          <w:lang w:val="en-GB"/>
        </w:rPr>
      </w:pPr>
      <w:r>
        <w:rPr>
          <w:lang w:val="en-GB"/>
        </w:rPr>
        <w:t>be paid for extra. Poo picking to be done by owners.</w:t>
      </w:r>
    </w:p>
    <w:p w14:paraId="47DB9CE7" w14:textId="3D0F09D0" w:rsidR="00E5587B" w:rsidRDefault="00E5587B" w:rsidP="0023304E">
      <w:pPr>
        <w:rPr>
          <w:lang w:val="en-GB"/>
        </w:rPr>
      </w:pPr>
      <w:r>
        <w:rPr>
          <w:lang w:val="en-GB"/>
        </w:rPr>
        <w:t>Routine farrier / vet visits</w:t>
      </w:r>
      <w:r w:rsidR="00AA6EB0">
        <w:rPr>
          <w:lang w:val="en-GB"/>
        </w:rPr>
        <w:t xml:space="preserve"> included. Extra for holding for</w:t>
      </w:r>
    </w:p>
    <w:p w14:paraId="04F84A1B" w14:textId="37E3EEE3" w:rsidR="00AA6EB0" w:rsidRDefault="00AA6EB0" w:rsidP="0023304E">
      <w:pPr>
        <w:rPr>
          <w:lang w:val="en-GB"/>
        </w:rPr>
      </w:pPr>
      <w:r>
        <w:rPr>
          <w:lang w:val="en-GB"/>
        </w:rPr>
        <w:t>Dentist/physio</w:t>
      </w:r>
    </w:p>
    <w:p w14:paraId="24EF7696" w14:textId="77777777" w:rsidR="00C819C2" w:rsidRDefault="00C819C2" w:rsidP="0023304E">
      <w:pPr>
        <w:rPr>
          <w:lang w:val="en-GB"/>
        </w:rPr>
      </w:pPr>
    </w:p>
    <w:p w14:paraId="11A517A9" w14:textId="77777777" w:rsidR="00C819C2" w:rsidRPr="00440157" w:rsidRDefault="00C819C2" w:rsidP="0023304E">
      <w:pPr>
        <w:rPr>
          <w:lang w:val="en-GB"/>
        </w:rPr>
      </w:pPr>
    </w:p>
    <w:p w14:paraId="05896698" w14:textId="3373929B" w:rsidR="00C819C2" w:rsidRDefault="00C819C2" w:rsidP="0023304E">
      <w:pPr>
        <w:rPr>
          <w:b/>
          <w:lang w:val="en-GB"/>
        </w:rPr>
      </w:pPr>
      <w:r>
        <w:rPr>
          <w:b/>
          <w:lang w:val="en-GB"/>
        </w:rPr>
        <w:t>7 DAY PART LIVERY</w:t>
      </w:r>
      <w:r>
        <w:rPr>
          <w:b/>
          <w:lang w:val="en-GB"/>
        </w:rPr>
        <w:tab/>
        <w:t>£1</w:t>
      </w:r>
      <w:r w:rsidR="00F2486C">
        <w:rPr>
          <w:b/>
          <w:lang w:val="en-GB"/>
        </w:rPr>
        <w:t>20</w:t>
      </w:r>
      <w:r>
        <w:rPr>
          <w:b/>
          <w:lang w:val="en-GB"/>
        </w:rPr>
        <w:t xml:space="preserve"> per </w:t>
      </w:r>
      <w:proofErr w:type="gramStart"/>
      <w:r>
        <w:rPr>
          <w:b/>
          <w:lang w:val="en-GB"/>
        </w:rPr>
        <w:t>week  £</w:t>
      </w:r>
      <w:proofErr w:type="gramEnd"/>
      <w:r w:rsidR="00386D58">
        <w:rPr>
          <w:b/>
          <w:lang w:val="en-GB"/>
        </w:rPr>
        <w:t>17.14</w:t>
      </w:r>
      <w:r>
        <w:rPr>
          <w:b/>
          <w:lang w:val="en-GB"/>
        </w:rPr>
        <w:t xml:space="preserve"> per day</w:t>
      </w:r>
      <w:r w:rsidR="00386D58">
        <w:rPr>
          <w:b/>
          <w:lang w:val="en-GB"/>
        </w:rPr>
        <w:tab/>
        <w:t>£520 per month</w:t>
      </w:r>
    </w:p>
    <w:p w14:paraId="0331918A" w14:textId="77777777" w:rsidR="00C819C2" w:rsidRDefault="00C819C2" w:rsidP="0023304E">
      <w:pPr>
        <w:rPr>
          <w:b/>
          <w:lang w:val="en-GB"/>
        </w:rPr>
      </w:pPr>
    </w:p>
    <w:p w14:paraId="1FA91714" w14:textId="1434B9EE" w:rsidR="00C819C2" w:rsidRDefault="00C819C2" w:rsidP="0023304E">
      <w:pPr>
        <w:rPr>
          <w:lang w:val="en-GB"/>
        </w:rPr>
      </w:pPr>
      <w:r>
        <w:rPr>
          <w:lang w:val="en-GB"/>
        </w:rPr>
        <w:t xml:space="preserve">As above including poo picking, no extra charges for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routine farrier, </w:t>
      </w:r>
      <w:proofErr w:type="gramStart"/>
      <w:r>
        <w:rPr>
          <w:lang w:val="en-GB"/>
        </w:rPr>
        <w:t>vets</w:t>
      </w:r>
      <w:proofErr w:type="gramEnd"/>
      <w:r>
        <w:rPr>
          <w:lang w:val="en-GB"/>
        </w:rPr>
        <w:t xml:space="preserve"> visits</w:t>
      </w:r>
      <w:r w:rsidR="00AA6EB0">
        <w:rPr>
          <w:lang w:val="en-GB"/>
        </w:rPr>
        <w:t>, dentist / physio</w:t>
      </w:r>
      <w:r>
        <w:rPr>
          <w:lang w:val="en-GB"/>
        </w:rPr>
        <w:t>.</w:t>
      </w:r>
    </w:p>
    <w:p w14:paraId="34E719BC" w14:textId="77777777" w:rsidR="00C819C2" w:rsidRDefault="00C819C2" w:rsidP="0023304E">
      <w:pPr>
        <w:rPr>
          <w:lang w:val="en-GB"/>
        </w:rPr>
      </w:pPr>
    </w:p>
    <w:p w14:paraId="20D30602" w14:textId="63C873AF" w:rsidR="00C819C2" w:rsidRDefault="00C819C2" w:rsidP="0023304E">
      <w:pPr>
        <w:rPr>
          <w:b/>
          <w:lang w:val="en-GB"/>
        </w:rPr>
      </w:pPr>
      <w:r>
        <w:rPr>
          <w:b/>
          <w:lang w:val="en-GB"/>
        </w:rPr>
        <w:t>7 DAY FULL LIVERY</w:t>
      </w:r>
      <w:r>
        <w:rPr>
          <w:b/>
          <w:lang w:val="en-GB"/>
        </w:rPr>
        <w:tab/>
        <w:t>£1</w:t>
      </w:r>
      <w:r w:rsidR="00386D58">
        <w:rPr>
          <w:b/>
          <w:lang w:val="en-GB"/>
        </w:rPr>
        <w:t>50</w:t>
      </w:r>
      <w:r>
        <w:rPr>
          <w:b/>
          <w:lang w:val="en-GB"/>
        </w:rPr>
        <w:t xml:space="preserve"> per </w:t>
      </w:r>
      <w:proofErr w:type="gramStart"/>
      <w:r>
        <w:rPr>
          <w:b/>
          <w:lang w:val="en-GB"/>
        </w:rPr>
        <w:t>week  £</w:t>
      </w:r>
      <w:proofErr w:type="gramEnd"/>
      <w:r>
        <w:rPr>
          <w:b/>
          <w:lang w:val="en-GB"/>
        </w:rPr>
        <w:t>21</w:t>
      </w:r>
      <w:r w:rsidR="008D34B0">
        <w:rPr>
          <w:b/>
          <w:lang w:val="en-GB"/>
        </w:rPr>
        <w:t>.42</w:t>
      </w:r>
      <w:r>
        <w:rPr>
          <w:b/>
          <w:lang w:val="en-GB"/>
        </w:rPr>
        <w:t xml:space="preserve"> per day</w:t>
      </w:r>
      <w:r w:rsidR="008D34B0">
        <w:rPr>
          <w:b/>
          <w:lang w:val="en-GB"/>
        </w:rPr>
        <w:tab/>
        <w:t>£650 per month</w:t>
      </w:r>
    </w:p>
    <w:p w14:paraId="5A9A43DB" w14:textId="77777777" w:rsidR="00C819C2" w:rsidRDefault="00C819C2" w:rsidP="0023304E">
      <w:pPr>
        <w:rPr>
          <w:b/>
          <w:lang w:val="en-GB"/>
        </w:rPr>
      </w:pPr>
    </w:p>
    <w:p w14:paraId="6B2A0D2F" w14:textId="301C309B" w:rsidR="00C819C2" w:rsidRDefault="00C819C2" w:rsidP="0023304E">
      <w:pPr>
        <w:rPr>
          <w:lang w:val="en-GB"/>
        </w:rPr>
      </w:pPr>
      <w:r>
        <w:rPr>
          <w:lang w:val="en-GB"/>
        </w:rPr>
        <w:t xml:space="preserve">As above including grooming, tack cleaning,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riding/exercising 3 times per week. Mane and tail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                        pulling</w:t>
      </w:r>
      <w:r w:rsidR="00BF03FF">
        <w:rPr>
          <w:lang w:val="en-GB"/>
        </w:rPr>
        <w:t>. Clipping extra</w:t>
      </w:r>
    </w:p>
    <w:p w14:paraId="4748C21A" w14:textId="77777777" w:rsidR="00C819C2" w:rsidRDefault="00C819C2" w:rsidP="0023304E">
      <w:pPr>
        <w:rPr>
          <w:b/>
          <w:lang w:val="en-GB"/>
        </w:rPr>
      </w:pPr>
    </w:p>
    <w:p w14:paraId="4D4B4D5D" w14:textId="3B4A397A" w:rsidR="00C819C2" w:rsidRPr="00542FB6" w:rsidRDefault="00C819C2" w:rsidP="0023304E">
      <w:pPr>
        <w:rPr>
          <w:lang w:val="en-GB"/>
        </w:rPr>
      </w:pPr>
      <w:r w:rsidRPr="00542FB6">
        <w:rPr>
          <w:b/>
          <w:lang w:val="en-GB"/>
        </w:rPr>
        <w:t>SCHOOLING LIVERY</w:t>
      </w:r>
      <w:r>
        <w:rPr>
          <w:b/>
          <w:lang w:val="en-GB"/>
        </w:rPr>
        <w:tab/>
      </w:r>
      <w:r>
        <w:rPr>
          <w:lang w:val="en-GB"/>
        </w:rPr>
        <w:t>By arrangement from £2</w:t>
      </w:r>
      <w:r w:rsidR="008D34B0">
        <w:rPr>
          <w:lang w:val="en-GB"/>
        </w:rPr>
        <w:t xml:space="preserve">5 </w:t>
      </w:r>
      <w:r>
        <w:rPr>
          <w:lang w:val="en-GB"/>
        </w:rPr>
        <w:t>per day</w:t>
      </w:r>
    </w:p>
    <w:p w14:paraId="5CE3D488" w14:textId="77777777" w:rsidR="00C819C2" w:rsidRDefault="00C819C2" w:rsidP="0023304E">
      <w:pPr>
        <w:rPr>
          <w:b/>
          <w:lang w:val="en-GB"/>
        </w:rPr>
      </w:pPr>
    </w:p>
    <w:p w14:paraId="2B5D46E4" w14:textId="112D5D72" w:rsidR="00C819C2" w:rsidRDefault="00C819C2" w:rsidP="0023304E">
      <w:pPr>
        <w:rPr>
          <w:b/>
          <w:lang w:val="en-GB"/>
        </w:rPr>
      </w:pPr>
      <w:r>
        <w:rPr>
          <w:b/>
          <w:lang w:val="en-GB"/>
        </w:rPr>
        <w:t>GRASS LIVERY</w:t>
      </w:r>
      <w:r w:rsidR="00494341">
        <w:rPr>
          <w:b/>
          <w:lang w:val="en-GB"/>
        </w:rPr>
        <w:t xml:space="preserve"> only available in the summer</w:t>
      </w:r>
      <w:r>
        <w:rPr>
          <w:b/>
          <w:lang w:val="en-GB"/>
        </w:rPr>
        <w:tab/>
        <w:t>£40 per week £5.71 per day</w:t>
      </w:r>
    </w:p>
    <w:p w14:paraId="3475585E" w14:textId="505E6F5E" w:rsidR="00C819C2" w:rsidRDefault="00C819C2" w:rsidP="0023304E">
      <w:pPr>
        <w:rPr>
          <w:lang w:val="en-GB"/>
        </w:rPr>
      </w:pPr>
      <w:r>
        <w:rPr>
          <w:lang w:val="en-GB"/>
        </w:rPr>
        <w:t>To include daily checking and hay in field</w:t>
      </w:r>
    </w:p>
    <w:p w14:paraId="14CBE930" w14:textId="54DED3D8" w:rsidR="00C819C2" w:rsidRPr="005775C7" w:rsidRDefault="00C819C2" w:rsidP="0023304E">
      <w:pPr>
        <w:rPr>
          <w:b/>
          <w:lang w:val="en-GB"/>
        </w:rPr>
      </w:pPr>
      <w:r w:rsidRPr="005775C7">
        <w:rPr>
          <w:b/>
          <w:lang w:val="en-GB"/>
        </w:rPr>
        <w:t>DIY – by arrangement</w:t>
      </w:r>
    </w:p>
    <w:p w14:paraId="6DBDA483" w14:textId="2CC3A35C" w:rsidR="00C819C2" w:rsidRDefault="00C819C2" w:rsidP="0023304E">
      <w:pPr>
        <w:rPr>
          <w:b/>
          <w:lang w:val="en-GB"/>
        </w:rPr>
      </w:pPr>
      <w:r w:rsidRPr="005775C7">
        <w:rPr>
          <w:b/>
          <w:lang w:val="en-GB"/>
        </w:rPr>
        <w:t>Main yard</w:t>
      </w:r>
      <w:r w:rsidRPr="005775C7">
        <w:rPr>
          <w:b/>
          <w:lang w:val="en-GB"/>
        </w:rPr>
        <w:tab/>
      </w:r>
      <w:r w:rsidRPr="005775C7">
        <w:rPr>
          <w:b/>
          <w:lang w:val="en-GB"/>
        </w:rPr>
        <w:tab/>
      </w:r>
      <w:r w:rsidRPr="005775C7">
        <w:rPr>
          <w:b/>
          <w:lang w:val="en-GB"/>
        </w:rPr>
        <w:tab/>
        <w:t>£4</w:t>
      </w:r>
      <w:r w:rsidR="000003DB">
        <w:rPr>
          <w:b/>
          <w:lang w:val="en-GB"/>
        </w:rPr>
        <w:t>6</w:t>
      </w:r>
      <w:r w:rsidRPr="005775C7">
        <w:rPr>
          <w:b/>
          <w:lang w:val="en-GB"/>
        </w:rPr>
        <w:t xml:space="preserve"> per </w:t>
      </w:r>
      <w:proofErr w:type="gramStart"/>
      <w:r w:rsidRPr="005775C7">
        <w:rPr>
          <w:b/>
          <w:lang w:val="en-GB"/>
        </w:rPr>
        <w:t>week .</w:t>
      </w:r>
      <w:proofErr w:type="gramEnd"/>
      <w:r w:rsidRPr="005775C7">
        <w:rPr>
          <w:b/>
          <w:lang w:val="en-GB"/>
        </w:rPr>
        <w:t xml:space="preserve"> £</w:t>
      </w:r>
      <w:r>
        <w:rPr>
          <w:b/>
          <w:lang w:val="en-GB"/>
        </w:rPr>
        <w:t>6.43</w:t>
      </w:r>
      <w:r w:rsidRPr="005775C7">
        <w:rPr>
          <w:b/>
          <w:lang w:val="en-GB"/>
        </w:rPr>
        <w:t xml:space="preserve"> per day</w:t>
      </w:r>
    </w:p>
    <w:p w14:paraId="1F5D19C5" w14:textId="0371D618" w:rsidR="00C819C2" w:rsidRDefault="00C819C2" w:rsidP="0023304E">
      <w:pPr>
        <w:rPr>
          <w:b/>
          <w:lang w:val="en-GB"/>
        </w:rPr>
      </w:pPr>
    </w:p>
    <w:p w14:paraId="51B26EDC" w14:textId="4AE219B9" w:rsidR="00C819C2" w:rsidRPr="005775C7" w:rsidRDefault="00C819C2" w:rsidP="0023304E">
      <w:pPr>
        <w:rPr>
          <w:lang w:val="en-GB"/>
        </w:rPr>
      </w:pPr>
      <w:r>
        <w:rPr>
          <w:lang w:val="en-GB"/>
        </w:rPr>
        <w:t>DIY to include haylage, no bedding</w:t>
      </w:r>
      <w:r w:rsidR="00C07375">
        <w:rPr>
          <w:lang w:val="en-GB"/>
        </w:rPr>
        <w:t xml:space="preserve"> or feed</w:t>
      </w:r>
    </w:p>
    <w:p w14:paraId="4553D506" w14:textId="47365459" w:rsidR="00C819C2" w:rsidRDefault="00C819C2" w:rsidP="0023304E">
      <w:pPr>
        <w:rPr>
          <w:lang w:val="en-GB"/>
        </w:rPr>
      </w:pPr>
    </w:p>
    <w:p w14:paraId="3C201E9F" w14:textId="77777777" w:rsidR="00C819C2" w:rsidRDefault="00C819C2" w:rsidP="0023304E">
      <w:pPr>
        <w:rPr>
          <w:lang w:val="en-GB"/>
        </w:rPr>
      </w:pPr>
      <w:r>
        <w:rPr>
          <w:lang w:val="en-GB"/>
        </w:rPr>
        <w:t xml:space="preserve">Other livery packages can be put together to suit the individual. Please just ask for a price. Any extra services can be added to any livery </w:t>
      </w:r>
      <w:proofErr w:type="spellStart"/>
      <w:r>
        <w:rPr>
          <w:lang w:val="en-GB"/>
        </w:rPr>
        <w:t>eg</w:t>
      </w:r>
      <w:proofErr w:type="spellEnd"/>
      <w:r>
        <w:rPr>
          <w:lang w:val="en-GB"/>
        </w:rPr>
        <w:t xml:space="preserve"> clipping, riding, mane and tail pulling etc. All extras to be carried out by Elms Farm unless by prior arrangement.</w:t>
      </w:r>
    </w:p>
    <w:p w14:paraId="374392A1" w14:textId="77777777" w:rsidR="00C819C2" w:rsidRDefault="00C819C2" w:rsidP="0023304E">
      <w:pPr>
        <w:rPr>
          <w:lang w:val="en-GB"/>
        </w:rPr>
      </w:pPr>
    </w:p>
    <w:p w14:paraId="365CEE4D" w14:textId="77777777" w:rsidR="00C819C2" w:rsidRDefault="00C819C2" w:rsidP="0023304E">
      <w:pPr>
        <w:rPr>
          <w:lang w:val="en-GB"/>
        </w:rPr>
      </w:pPr>
      <w:r>
        <w:rPr>
          <w:lang w:val="en-GB"/>
        </w:rPr>
        <w:t>All livery is paid in advance and worked out on a daily rate and payable within 7 days.</w:t>
      </w:r>
    </w:p>
    <w:p w14:paraId="262EC236" w14:textId="77777777" w:rsidR="00C819C2" w:rsidRDefault="00C819C2" w:rsidP="0023304E">
      <w:pPr>
        <w:rPr>
          <w:lang w:val="en-GB"/>
        </w:rPr>
      </w:pPr>
      <w:r>
        <w:rPr>
          <w:lang w:val="en-GB"/>
        </w:rPr>
        <w:t>Please make cheques payable to CK &amp; JS Brown t/as Elms Farm.</w:t>
      </w:r>
    </w:p>
    <w:p w14:paraId="6ADD5AF8" w14:textId="77777777" w:rsidR="00C819C2" w:rsidRDefault="00C819C2" w:rsidP="0023304E">
      <w:pPr>
        <w:rPr>
          <w:lang w:val="en-GB"/>
        </w:rPr>
      </w:pPr>
      <w:r>
        <w:rPr>
          <w:lang w:val="en-GB"/>
        </w:rPr>
        <w:t xml:space="preserve">On intention of leaving 1 </w:t>
      </w:r>
      <w:proofErr w:type="spellStart"/>
      <w:proofErr w:type="gramStart"/>
      <w:r>
        <w:rPr>
          <w:lang w:val="en-GB"/>
        </w:rPr>
        <w:t>months</w:t>
      </w:r>
      <w:proofErr w:type="gramEnd"/>
      <w:r>
        <w:rPr>
          <w:lang w:val="en-GB"/>
        </w:rPr>
        <w:t xml:space="preserve"> notice</w:t>
      </w:r>
      <w:proofErr w:type="spellEnd"/>
      <w:r>
        <w:rPr>
          <w:lang w:val="en-GB"/>
        </w:rPr>
        <w:t xml:space="preserve"> must be given.</w:t>
      </w:r>
    </w:p>
    <w:p w14:paraId="48F7D5A1" w14:textId="77777777" w:rsidR="00C819C2" w:rsidRDefault="00C819C2" w:rsidP="0023304E">
      <w:pPr>
        <w:rPr>
          <w:lang w:val="en-GB"/>
        </w:rPr>
      </w:pPr>
    </w:p>
    <w:p w14:paraId="66CB4CF0" w14:textId="77777777" w:rsidR="00C819C2" w:rsidRDefault="00C819C2" w:rsidP="0023304E">
      <w:pPr>
        <w:rPr>
          <w:lang w:val="en-GB"/>
        </w:rPr>
      </w:pPr>
    </w:p>
    <w:p w14:paraId="20539005" w14:textId="77777777" w:rsidR="00C819C2" w:rsidRDefault="00C819C2" w:rsidP="0023304E">
      <w:pPr>
        <w:rPr>
          <w:lang w:val="en-GB"/>
        </w:rPr>
      </w:pPr>
    </w:p>
    <w:p w14:paraId="40C8DAD2" w14:textId="77777777" w:rsidR="00C819C2" w:rsidRDefault="00C819C2" w:rsidP="0023304E">
      <w:pPr>
        <w:rPr>
          <w:lang w:val="en-GB"/>
        </w:rPr>
      </w:pPr>
    </w:p>
    <w:p w14:paraId="747F7D4F" w14:textId="77777777" w:rsidR="00C819C2" w:rsidRDefault="00C819C2" w:rsidP="0023304E">
      <w:pPr>
        <w:rPr>
          <w:lang w:val="en-GB"/>
        </w:rPr>
      </w:pPr>
    </w:p>
    <w:p w14:paraId="59F7236D" w14:textId="77777777" w:rsidR="00C819C2" w:rsidRPr="00A40200" w:rsidRDefault="00C819C2" w:rsidP="00C819C2">
      <w:pPr>
        <w:rPr>
          <w:b/>
          <w:lang w:val="en-GB"/>
        </w:rPr>
      </w:pPr>
      <w:r w:rsidRPr="00A40200">
        <w:rPr>
          <w:b/>
          <w:lang w:val="en-GB"/>
        </w:rPr>
        <w:t xml:space="preserve">Extra Charges </w:t>
      </w:r>
      <w:r>
        <w:rPr>
          <w:b/>
          <w:lang w:val="en-GB"/>
        </w:rPr>
        <w:t>for Part Liveries</w:t>
      </w:r>
    </w:p>
    <w:p w14:paraId="791703CE" w14:textId="77777777" w:rsidR="00C819C2" w:rsidRDefault="00C819C2" w:rsidP="00C819C2">
      <w:pPr>
        <w:rPr>
          <w:lang w:val="en-GB"/>
        </w:rPr>
      </w:pPr>
    </w:p>
    <w:p w14:paraId="02F9F5AB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 xml:space="preserve">All </w:t>
      </w:r>
      <w:r>
        <w:rPr>
          <w:b/>
          <w:lang w:val="en-GB"/>
        </w:rPr>
        <w:t xml:space="preserve">day care 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£11.00</w:t>
      </w:r>
    </w:p>
    <w:p w14:paraId="4A52501A" w14:textId="36AF85D8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AM full muck out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</w:t>
      </w:r>
      <w:r w:rsidR="00524B68">
        <w:rPr>
          <w:b/>
          <w:lang w:val="en-GB"/>
        </w:rPr>
        <w:t>6.00</w:t>
      </w:r>
    </w:p>
    <w:p w14:paraId="52D7CB04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Turn out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£2.00</w:t>
      </w:r>
    </w:p>
    <w:p w14:paraId="3B943391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Bring in, chan</w:t>
      </w:r>
      <w:r>
        <w:rPr>
          <w:b/>
          <w:lang w:val="en-GB"/>
        </w:rPr>
        <w:t>ge rugs, pick out feet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£3.50</w:t>
      </w:r>
    </w:p>
    <w:p w14:paraId="3F8B16B8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Bring in put in stable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£2.0</w:t>
      </w:r>
      <w:r w:rsidRPr="008B35D1">
        <w:rPr>
          <w:b/>
          <w:lang w:val="en-GB"/>
        </w:rPr>
        <w:t>0</w:t>
      </w:r>
    </w:p>
    <w:p w14:paraId="55F370E7" w14:textId="77777777" w:rsidR="00C819C2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S</w:t>
      </w:r>
      <w:r>
        <w:rPr>
          <w:b/>
          <w:lang w:val="en-GB"/>
        </w:rPr>
        <w:t>kip out and put to bed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£3.5</w:t>
      </w:r>
      <w:r w:rsidRPr="008B35D1">
        <w:rPr>
          <w:b/>
          <w:lang w:val="en-GB"/>
        </w:rPr>
        <w:t>0</w:t>
      </w:r>
    </w:p>
    <w:p w14:paraId="773F2282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Feed am or pm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£1.50</w:t>
      </w:r>
    </w:p>
    <w:p w14:paraId="4C1BD833" w14:textId="77777777" w:rsidR="00C819C2" w:rsidRDefault="00C819C2" w:rsidP="00C819C2">
      <w:pPr>
        <w:rPr>
          <w:b/>
          <w:lang w:val="en-GB"/>
        </w:rPr>
      </w:pPr>
      <w:r>
        <w:rPr>
          <w:b/>
          <w:lang w:val="en-GB"/>
        </w:rPr>
        <w:t>Poo picking at weekends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£5.00</w:t>
      </w:r>
    </w:p>
    <w:p w14:paraId="634209D9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Farrier attendance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£2.50</w:t>
      </w:r>
    </w:p>
    <w:p w14:paraId="7780A431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Routine vet attendance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£3.00</w:t>
      </w:r>
    </w:p>
    <w:p w14:paraId="1D27EE41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De</w:t>
      </w:r>
      <w:r>
        <w:rPr>
          <w:b/>
          <w:lang w:val="en-GB"/>
        </w:rPr>
        <w:t>ntist or physio attendance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Pr="008B35D1">
        <w:rPr>
          <w:b/>
          <w:lang w:val="en-GB"/>
        </w:rPr>
        <w:t>£5.00</w:t>
      </w:r>
    </w:p>
    <w:p w14:paraId="1FEBF03C" w14:textId="77777777" w:rsidR="00C819C2" w:rsidRPr="008B35D1" w:rsidRDefault="00C819C2" w:rsidP="00C819C2">
      <w:pPr>
        <w:rPr>
          <w:b/>
          <w:lang w:val="en-GB"/>
        </w:rPr>
      </w:pPr>
      <w:proofErr w:type="spellStart"/>
      <w:r w:rsidRPr="008B35D1">
        <w:rPr>
          <w:b/>
          <w:lang w:val="en-GB"/>
        </w:rPr>
        <w:t>Poulticing</w:t>
      </w:r>
      <w:proofErr w:type="spellEnd"/>
      <w:r w:rsidRPr="008B35D1">
        <w:rPr>
          <w:b/>
          <w:lang w:val="en-GB"/>
        </w:rPr>
        <w:t xml:space="preserve"> or medical attendance 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by arrangement</w:t>
      </w:r>
    </w:p>
    <w:p w14:paraId="396BDF40" w14:textId="77777777" w:rsidR="00C819C2" w:rsidRDefault="00C819C2" w:rsidP="00C819C2">
      <w:pPr>
        <w:rPr>
          <w:b/>
          <w:lang w:val="en-GB"/>
        </w:rPr>
      </w:pPr>
      <w:proofErr w:type="gramStart"/>
      <w:r w:rsidRPr="008B35D1">
        <w:rPr>
          <w:b/>
          <w:lang w:val="en-GB"/>
        </w:rPr>
        <w:t>Worming  (</w:t>
      </w:r>
      <w:proofErr w:type="gramEnd"/>
      <w:r w:rsidRPr="008B35D1">
        <w:rPr>
          <w:b/>
          <w:lang w:val="en-GB"/>
        </w:rPr>
        <w:t>depending on brand)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£8 – 15.00</w:t>
      </w:r>
    </w:p>
    <w:p w14:paraId="7A606F97" w14:textId="6671E6A3" w:rsidR="00C819C2" w:rsidRDefault="00C819C2" w:rsidP="00C819C2">
      <w:pPr>
        <w:rPr>
          <w:b/>
          <w:lang w:val="en-GB"/>
        </w:rPr>
      </w:pPr>
      <w:proofErr w:type="spellStart"/>
      <w:r>
        <w:rPr>
          <w:b/>
          <w:lang w:val="en-GB"/>
        </w:rPr>
        <w:t>Horsewalker</w:t>
      </w:r>
      <w:proofErr w:type="spellEnd"/>
      <w:r>
        <w:rPr>
          <w:b/>
          <w:lang w:val="en-GB"/>
        </w:rPr>
        <w:t xml:space="preserve"> per ½ hr (not charged if used as substitute for turnout)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£2.50</w:t>
      </w:r>
    </w:p>
    <w:p w14:paraId="60A5EFC9" w14:textId="4A24C015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Shavings per bale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 w:rsidR="00C27C8B">
        <w:rPr>
          <w:b/>
          <w:lang w:val="en-GB"/>
        </w:rPr>
        <w:t>£7.80</w:t>
      </w:r>
    </w:p>
    <w:p w14:paraId="58ECDCA4" w14:textId="77777777" w:rsidR="00C819C2" w:rsidRPr="008B35D1" w:rsidRDefault="00C819C2" w:rsidP="00C819C2">
      <w:pPr>
        <w:rPr>
          <w:b/>
          <w:lang w:val="en-GB"/>
        </w:rPr>
      </w:pPr>
    </w:p>
    <w:p w14:paraId="11D96BA1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MISC EXTRAS</w:t>
      </w:r>
    </w:p>
    <w:p w14:paraId="5D02B01E" w14:textId="77777777" w:rsidR="00C819C2" w:rsidRPr="008B35D1" w:rsidRDefault="00C819C2" w:rsidP="00C819C2">
      <w:pPr>
        <w:jc w:val="center"/>
        <w:rPr>
          <w:b/>
          <w:lang w:val="en-GB"/>
        </w:rPr>
      </w:pPr>
    </w:p>
    <w:p w14:paraId="4B2B4451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Grooming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£4</w:t>
      </w:r>
      <w:r w:rsidRPr="008B35D1">
        <w:rPr>
          <w:b/>
          <w:lang w:val="en-GB"/>
        </w:rPr>
        <w:t>.00</w:t>
      </w:r>
    </w:p>
    <w:p w14:paraId="55E8B3F6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Tack cleaning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£6</w:t>
      </w:r>
      <w:r w:rsidRPr="008B35D1">
        <w:rPr>
          <w:b/>
          <w:lang w:val="en-GB"/>
        </w:rPr>
        <w:t>.00</w:t>
      </w:r>
    </w:p>
    <w:p w14:paraId="5B4CCAB8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Mane pulling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£10</w:t>
      </w:r>
      <w:r w:rsidRPr="008B35D1">
        <w:rPr>
          <w:b/>
          <w:lang w:val="en-GB"/>
        </w:rPr>
        <w:t>.00</w:t>
      </w:r>
    </w:p>
    <w:p w14:paraId="2C09D354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Tail pulling (from start)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£15.00</w:t>
      </w:r>
    </w:p>
    <w:p w14:paraId="0FFD193B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Tail pulling (tidying)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£5-10.00</w:t>
      </w:r>
    </w:p>
    <w:p w14:paraId="7BBDAC7E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Plaiting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£10.00</w:t>
      </w:r>
    </w:p>
    <w:p w14:paraId="368F6997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Clipping</w:t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</w:r>
      <w:r w:rsidRPr="008B35D1">
        <w:rPr>
          <w:b/>
          <w:lang w:val="en-GB"/>
        </w:rPr>
        <w:tab/>
        <w:t>£15 – 30.00</w:t>
      </w:r>
    </w:p>
    <w:p w14:paraId="36D29D99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Lunging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£12.</w:t>
      </w:r>
      <w:r w:rsidRPr="008B35D1">
        <w:rPr>
          <w:b/>
          <w:lang w:val="en-GB"/>
        </w:rPr>
        <w:t>00</w:t>
      </w:r>
    </w:p>
    <w:p w14:paraId="48F4C4F5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Exercise riding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£15</w:t>
      </w:r>
      <w:r w:rsidRPr="008B35D1">
        <w:rPr>
          <w:b/>
          <w:lang w:val="en-GB"/>
        </w:rPr>
        <w:t>.00</w:t>
      </w:r>
    </w:p>
    <w:p w14:paraId="7134C4B1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>Schooling session (by Jenny)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£20.00</w:t>
      </w:r>
    </w:p>
    <w:p w14:paraId="106AA467" w14:textId="4EE9FD0D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Lo</w:t>
      </w:r>
      <w:r>
        <w:rPr>
          <w:b/>
          <w:lang w:val="en-GB"/>
        </w:rPr>
        <w:t>rry parking (per month)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</w:t>
      </w:r>
      <w:r w:rsidR="00B841FD">
        <w:rPr>
          <w:b/>
          <w:lang w:val="en-GB"/>
        </w:rPr>
        <w:t>26</w:t>
      </w:r>
      <w:r w:rsidRPr="008B35D1">
        <w:rPr>
          <w:b/>
          <w:lang w:val="en-GB"/>
        </w:rPr>
        <w:t>.00</w:t>
      </w:r>
    </w:p>
    <w:p w14:paraId="6631BEAF" w14:textId="633C2E06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T</w:t>
      </w:r>
      <w:r>
        <w:rPr>
          <w:b/>
          <w:lang w:val="en-GB"/>
        </w:rPr>
        <w:t>railer parking (per month)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</w:t>
      </w:r>
      <w:r w:rsidR="00B841FD">
        <w:rPr>
          <w:b/>
          <w:lang w:val="en-GB"/>
        </w:rPr>
        <w:t>22</w:t>
      </w:r>
      <w:r w:rsidRPr="008B35D1">
        <w:rPr>
          <w:b/>
          <w:lang w:val="en-GB"/>
        </w:rPr>
        <w:t>.00</w:t>
      </w:r>
    </w:p>
    <w:p w14:paraId="1D6D336A" w14:textId="584CF930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>Schoo</w:t>
      </w:r>
      <w:r>
        <w:rPr>
          <w:b/>
          <w:lang w:val="en-GB"/>
        </w:rPr>
        <w:t>l hire per horse per hour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£1</w:t>
      </w:r>
      <w:r w:rsidR="00946946">
        <w:rPr>
          <w:b/>
          <w:lang w:val="en-GB"/>
        </w:rPr>
        <w:t>5</w:t>
      </w:r>
      <w:r w:rsidRPr="008B35D1">
        <w:rPr>
          <w:b/>
          <w:lang w:val="en-GB"/>
        </w:rPr>
        <w:t>.00</w:t>
      </w:r>
    </w:p>
    <w:p w14:paraId="015A3C4F" w14:textId="77777777" w:rsidR="00C819C2" w:rsidRPr="008B35D1" w:rsidRDefault="00C819C2" w:rsidP="00C819C2">
      <w:pPr>
        <w:rPr>
          <w:b/>
          <w:lang w:val="en-GB"/>
        </w:rPr>
      </w:pPr>
    </w:p>
    <w:p w14:paraId="7DC84B28" w14:textId="38E94603" w:rsidR="00C819C2" w:rsidRDefault="00C819C2" w:rsidP="00C819C2">
      <w:pPr>
        <w:rPr>
          <w:b/>
          <w:lang w:val="en-GB"/>
        </w:rPr>
      </w:pPr>
      <w:proofErr w:type="gramStart"/>
      <w:r>
        <w:rPr>
          <w:b/>
          <w:lang w:val="en-GB"/>
        </w:rPr>
        <w:t>Lessons  -</w:t>
      </w:r>
      <w:proofErr w:type="gramEnd"/>
      <w:r w:rsidRPr="00F11A43">
        <w:rPr>
          <w:b/>
          <w:lang w:val="en-GB"/>
        </w:rPr>
        <w:t xml:space="preserve"> </w:t>
      </w:r>
      <w:r>
        <w:rPr>
          <w:b/>
          <w:lang w:val="en-GB"/>
        </w:rPr>
        <w:t>On your own horse</w:t>
      </w:r>
      <w:r>
        <w:rPr>
          <w:b/>
          <w:lang w:val="en-GB"/>
        </w:rPr>
        <w:tab/>
        <w:t xml:space="preserve"> ½ Hour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</w:t>
      </w:r>
      <w:r w:rsidR="00B841FD">
        <w:rPr>
          <w:b/>
          <w:lang w:val="en-GB"/>
        </w:rPr>
        <w:t>30</w:t>
      </w:r>
      <w:r>
        <w:rPr>
          <w:b/>
          <w:lang w:val="en-GB"/>
        </w:rPr>
        <w:t>.00</w:t>
      </w:r>
    </w:p>
    <w:p w14:paraId="07F84109" w14:textId="77777777" w:rsidR="00C819C2" w:rsidRPr="008B35D1" w:rsidRDefault="00C819C2" w:rsidP="00C819C2">
      <w:pPr>
        <w:ind w:left="2880" w:firstLine="720"/>
        <w:rPr>
          <w:b/>
          <w:lang w:val="en-GB"/>
        </w:rPr>
      </w:pPr>
      <w:r>
        <w:rPr>
          <w:b/>
          <w:lang w:val="en-GB"/>
        </w:rPr>
        <w:t>¾ of hour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£35</w:t>
      </w:r>
      <w:r w:rsidRPr="008B35D1">
        <w:rPr>
          <w:b/>
          <w:lang w:val="en-GB"/>
        </w:rPr>
        <w:t>.00</w:t>
      </w:r>
    </w:p>
    <w:p w14:paraId="59E3ACE4" w14:textId="77777777" w:rsidR="00C819C2" w:rsidRDefault="00C819C2" w:rsidP="00C819C2">
      <w:pPr>
        <w:rPr>
          <w:b/>
          <w:lang w:val="en-GB"/>
        </w:rPr>
      </w:pP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1 hour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£40</w:t>
      </w:r>
      <w:r w:rsidRPr="008B35D1">
        <w:rPr>
          <w:b/>
          <w:lang w:val="en-GB"/>
        </w:rPr>
        <w:t>.00</w:t>
      </w:r>
    </w:p>
    <w:p w14:paraId="0E6C90A1" w14:textId="77777777" w:rsidR="00C819C2" w:rsidRPr="008B35D1" w:rsidRDefault="00C819C2" w:rsidP="00C819C2">
      <w:pPr>
        <w:rPr>
          <w:b/>
          <w:lang w:val="en-GB"/>
        </w:rPr>
      </w:pPr>
      <w:r>
        <w:rPr>
          <w:b/>
          <w:lang w:val="en-GB"/>
        </w:rPr>
        <w:t xml:space="preserve">Shared lesson between 2 </w:t>
      </w:r>
      <w:r>
        <w:rPr>
          <w:b/>
          <w:lang w:val="en-GB"/>
        </w:rPr>
        <w:tab/>
      </w:r>
      <w:r>
        <w:rPr>
          <w:b/>
          <w:lang w:val="en-GB"/>
        </w:rPr>
        <w:tab/>
        <w:t>1 hour</w:t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</w:r>
      <w:r>
        <w:rPr>
          <w:b/>
          <w:lang w:val="en-GB"/>
        </w:rPr>
        <w:tab/>
        <w:t>£25 each</w:t>
      </w:r>
    </w:p>
    <w:p w14:paraId="75F5363E" w14:textId="77777777" w:rsidR="00C819C2" w:rsidRPr="008B35D1" w:rsidRDefault="00C819C2" w:rsidP="00C819C2">
      <w:pPr>
        <w:rPr>
          <w:b/>
          <w:lang w:val="en-GB"/>
        </w:rPr>
      </w:pPr>
    </w:p>
    <w:p w14:paraId="5B2EECD8" w14:textId="77777777" w:rsidR="00C819C2" w:rsidRPr="008B35D1" w:rsidRDefault="00C819C2" w:rsidP="00C819C2">
      <w:pPr>
        <w:rPr>
          <w:b/>
          <w:lang w:val="en-GB"/>
        </w:rPr>
      </w:pPr>
    </w:p>
    <w:p w14:paraId="32411248" w14:textId="77777777" w:rsidR="00C819C2" w:rsidRPr="008B35D1" w:rsidRDefault="00C819C2" w:rsidP="00C819C2">
      <w:pPr>
        <w:rPr>
          <w:b/>
          <w:lang w:val="en-GB"/>
        </w:rPr>
      </w:pPr>
      <w:r w:rsidRPr="008B35D1">
        <w:rPr>
          <w:b/>
          <w:lang w:val="en-GB"/>
        </w:rPr>
        <w:t xml:space="preserve">If anyone requires any extras not </w:t>
      </w:r>
      <w:proofErr w:type="gramStart"/>
      <w:r w:rsidRPr="008B35D1">
        <w:rPr>
          <w:b/>
          <w:lang w:val="en-GB"/>
        </w:rPr>
        <w:t>listed</w:t>
      </w:r>
      <w:proofErr w:type="gramEnd"/>
      <w:r w:rsidRPr="008B35D1">
        <w:rPr>
          <w:b/>
          <w:lang w:val="en-GB"/>
        </w:rPr>
        <w:t xml:space="preserve"> please speak to me and I will be happy to help.</w:t>
      </w:r>
    </w:p>
    <w:p w14:paraId="01B1138F" w14:textId="5FFC8051" w:rsidR="0059378C" w:rsidRPr="00E5115E" w:rsidRDefault="00C819C2" w:rsidP="00E5115E">
      <w:pPr>
        <w:rPr>
          <w:b/>
          <w:lang w:val="en-GB"/>
        </w:rPr>
      </w:pPr>
      <w:r w:rsidRPr="008B35D1">
        <w:rPr>
          <w:b/>
          <w:lang w:val="en-GB"/>
        </w:rPr>
        <w:t>Please try to give as much notice as possible for extras and writ</w:t>
      </w:r>
      <w:r>
        <w:rPr>
          <w:b/>
          <w:lang w:val="en-GB"/>
        </w:rPr>
        <w:t>e them on the board in the yard.</w:t>
      </w:r>
      <w:bookmarkStart w:id="0" w:name="_GoBack"/>
      <w:bookmarkEnd w:id="0"/>
    </w:p>
    <w:sectPr w:rsidR="0059378C" w:rsidRPr="00E5115E" w:rsidSect="00F21597">
      <w:headerReference w:type="default" r:id="rId10"/>
      <w:footerReference w:type="default" r:id="rId11"/>
      <w:pgSz w:w="11900" w:h="16840"/>
      <w:pgMar w:top="1440" w:right="1440" w:bottom="1440" w:left="1440" w:header="720" w:footer="21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96DDD" w14:textId="77777777" w:rsidR="001753EB" w:rsidRDefault="001753EB" w:rsidP="004D0DC2">
      <w:r>
        <w:separator/>
      </w:r>
    </w:p>
  </w:endnote>
  <w:endnote w:type="continuationSeparator" w:id="0">
    <w:p w14:paraId="5F156429" w14:textId="77777777" w:rsidR="001753EB" w:rsidRDefault="001753EB" w:rsidP="004D0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CDF9D" w14:textId="77777777" w:rsidR="004D0DC2" w:rsidRDefault="00DE24BC" w:rsidP="00615628">
    <w:pPr>
      <w:pStyle w:val="Footer"/>
      <w:tabs>
        <w:tab w:val="clear" w:pos="4513"/>
        <w:tab w:val="left" w:pos="142"/>
        <w:tab w:val="center" w:pos="5822"/>
      </w:tabs>
      <w:ind w:left="710" w:firstLine="460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3CB8863D" wp14:editId="18B5A92A">
          <wp:simplePos x="0" y="0"/>
          <wp:positionH relativeFrom="column">
            <wp:posOffset>-986790</wp:posOffset>
          </wp:positionH>
          <wp:positionV relativeFrom="paragraph">
            <wp:posOffset>-199390</wp:posOffset>
          </wp:positionV>
          <wp:extent cx="7537494" cy="1844119"/>
          <wp:effectExtent l="0" t="0" r="6350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and header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94" cy="1844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DA829" w14:textId="77777777" w:rsidR="001753EB" w:rsidRDefault="001753EB" w:rsidP="004D0DC2">
      <w:r>
        <w:separator/>
      </w:r>
    </w:p>
  </w:footnote>
  <w:footnote w:type="continuationSeparator" w:id="0">
    <w:p w14:paraId="4B79B5CC" w14:textId="77777777" w:rsidR="001753EB" w:rsidRDefault="001753EB" w:rsidP="004D0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15A0" w14:textId="77777777" w:rsidR="004D0DC2" w:rsidRDefault="007C3066" w:rsidP="007C3066">
    <w:pPr>
      <w:pStyle w:val="Header"/>
      <w:ind w:left="1136" w:hanging="1136"/>
    </w:pPr>
    <w:r w:rsidRPr="007C3066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DE9BF59" wp14:editId="2EA62F98">
          <wp:simplePos x="0" y="0"/>
          <wp:positionH relativeFrom="column">
            <wp:posOffset>-1113097</wp:posOffset>
          </wp:positionH>
          <wp:positionV relativeFrom="paragraph">
            <wp:posOffset>-452120</wp:posOffset>
          </wp:positionV>
          <wp:extent cx="7662994" cy="1785251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2994" cy="1785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9F"/>
    <w:rsid w:val="000003DB"/>
    <w:rsid w:val="00067624"/>
    <w:rsid w:val="000C5AAA"/>
    <w:rsid w:val="001753EB"/>
    <w:rsid w:val="001B46E0"/>
    <w:rsid w:val="0023304E"/>
    <w:rsid w:val="002A6800"/>
    <w:rsid w:val="00310D3C"/>
    <w:rsid w:val="00384176"/>
    <w:rsid w:val="00386D58"/>
    <w:rsid w:val="003D6391"/>
    <w:rsid w:val="0043096D"/>
    <w:rsid w:val="00487C01"/>
    <w:rsid w:val="00494341"/>
    <w:rsid w:val="004D0DC2"/>
    <w:rsid w:val="004D4E5F"/>
    <w:rsid w:val="00524B68"/>
    <w:rsid w:val="0059378C"/>
    <w:rsid w:val="005E610E"/>
    <w:rsid w:val="005F49B8"/>
    <w:rsid w:val="00615628"/>
    <w:rsid w:val="006A6E9F"/>
    <w:rsid w:val="006B1A27"/>
    <w:rsid w:val="006C256B"/>
    <w:rsid w:val="00752B12"/>
    <w:rsid w:val="007C3066"/>
    <w:rsid w:val="008145B3"/>
    <w:rsid w:val="008D34B0"/>
    <w:rsid w:val="00916D5C"/>
    <w:rsid w:val="00923ED1"/>
    <w:rsid w:val="00946946"/>
    <w:rsid w:val="00A41F38"/>
    <w:rsid w:val="00A912FD"/>
    <w:rsid w:val="00AA6EB0"/>
    <w:rsid w:val="00B20E89"/>
    <w:rsid w:val="00B30F97"/>
    <w:rsid w:val="00B33B23"/>
    <w:rsid w:val="00B841FD"/>
    <w:rsid w:val="00BF03FF"/>
    <w:rsid w:val="00C07375"/>
    <w:rsid w:val="00C102F5"/>
    <w:rsid w:val="00C27C8B"/>
    <w:rsid w:val="00C77DE8"/>
    <w:rsid w:val="00C819C2"/>
    <w:rsid w:val="00D049C8"/>
    <w:rsid w:val="00D849D9"/>
    <w:rsid w:val="00DE24BC"/>
    <w:rsid w:val="00E26B02"/>
    <w:rsid w:val="00E5115E"/>
    <w:rsid w:val="00E5587B"/>
    <w:rsid w:val="00EA2DF1"/>
    <w:rsid w:val="00EC2036"/>
    <w:rsid w:val="00EF68BA"/>
    <w:rsid w:val="00F21597"/>
    <w:rsid w:val="00F2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720E5E"/>
  <w14:defaultImageDpi w14:val="32767"/>
  <w15:chartTrackingRefBased/>
  <w15:docId w15:val="{39DC5CBA-C19A-4879-BCB5-C00E3AFE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819C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0D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DC2"/>
  </w:style>
  <w:style w:type="paragraph" w:styleId="Footer">
    <w:name w:val="footer"/>
    <w:basedOn w:val="Normal"/>
    <w:link w:val="FooterChar"/>
    <w:uiPriority w:val="99"/>
    <w:unhideWhenUsed/>
    <w:rsid w:val="004D0D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DC2"/>
  </w:style>
  <w:style w:type="paragraph" w:customStyle="1" w:styleId="p1">
    <w:name w:val="p1"/>
    <w:basedOn w:val="Normal"/>
    <w:rsid w:val="0059378C"/>
    <w:rPr>
      <w:rFonts w:ascii="Arial" w:hAnsi="Arial" w:cs="Arial"/>
      <w:sz w:val="15"/>
      <w:szCs w:val="15"/>
    </w:rPr>
  </w:style>
  <w:style w:type="paragraph" w:customStyle="1" w:styleId="p2">
    <w:name w:val="p2"/>
    <w:basedOn w:val="Normal"/>
    <w:rsid w:val="0059378C"/>
    <w:rPr>
      <w:rFonts w:ascii="Arial" w:hAnsi="Arial" w:cs="Arial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B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5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ms%20Farm\AppData\Local\Microsoft\Windows\INetCache\Content.Outlook\9TMND3GF\Elms%20Farm%20Whit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0B73613E7FED4C8227522688D22987" ma:contentTypeVersion="10" ma:contentTypeDescription="Create a new document." ma:contentTypeScope="" ma:versionID="0ed0716dacd6d3fdad21f4e0936e46ad">
  <xsd:schema xmlns:xsd="http://www.w3.org/2001/XMLSchema" xmlns:xs="http://www.w3.org/2001/XMLSchema" xmlns:p="http://schemas.microsoft.com/office/2006/metadata/properties" xmlns:ns2="f29fdca7-cbf1-4641-bd76-c541b19d4063" targetNamespace="http://schemas.microsoft.com/office/2006/metadata/properties" ma:root="true" ma:fieldsID="a3482bc800dbf3f7f767550aee4754ad" ns2:_="">
    <xsd:import namespace="f29fdca7-cbf1-4641-bd76-c541b19d4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fdca7-cbf1-4641-bd76-c541b19d4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260D9-30C9-453A-A658-80D965923E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2662E0C-5E12-4BD2-B88B-4DCD6687E7AC}"/>
</file>

<file path=customXml/itemProps3.xml><?xml version="1.0" encoding="utf-8"?>
<ds:datastoreItem xmlns:ds="http://schemas.openxmlformats.org/officeDocument/2006/customXml" ds:itemID="{F319DDB4-C499-4D86-B284-CF452624BD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28634F-3915-4BEE-BF89-CFA11C520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Elms Farm White TEMPLATE</Template>
  <TotalTime>1128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Elms Farm</dc:creator>
  <cp:keywords/>
  <dc:description/>
  <cp:lastModifiedBy>Chris Brown</cp:lastModifiedBy>
  <cp:revision>20</cp:revision>
  <cp:lastPrinted>2019-08-14T07:33:00Z</cp:lastPrinted>
  <dcterms:created xsi:type="dcterms:W3CDTF">2019-08-13T16:03:00Z</dcterms:created>
  <dcterms:modified xsi:type="dcterms:W3CDTF">2020-02-28T15:48:00Z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0x0101004C0B73613E7FED4C8227522688D22987</vt:lpwstr>
  </property>
</Properties>
</file>